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6D2" w:rsidRDefault="006F46D2" w:rsidP="00007CF2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u w:val="single"/>
          <w:lang w:val="uk-UA"/>
        </w:rPr>
      </w:pPr>
      <w:r w:rsidRPr="00007CF2">
        <w:rPr>
          <w:rFonts w:ascii="Times New Roman" w:hAnsi="Times New Roman"/>
          <w:b/>
          <w:sz w:val="32"/>
          <w:szCs w:val="32"/>
          <w:u w:val="single"/>
          <w:lang w:val="uk-UA"/>
        </w:rPr>
        <w:t>Інновації в навчанні.</w:t>
      </w:r>
    </w:p>
    <w:p w:rsidR="006F46D2" w:rsidRPr="00D632BD" w:rsidRDefault="006F46D2" w:rsidP="00007CF2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uk-UA"/>
        </w:rPr>
      </w:pPr>
      <w:r w:rsidRPr="00D632BD">
        <w:rPr>
          <w:rFonts w:ascii="Times New Roman" w:hAnsi="Times New Roman"/>
          <w:b/>
          <w:sz w:val="32"/>
          <w:szCs w:val="32"/>
          <w:lang w:val="uk-UA"/>
        </w:rPr>
        <w:t xml:space="preserve">           </w:t>
      </w:r>
      <w:r>
        <w:rPr>
          <w:rFonts w:ascii="Times New Roman" w:hAnsi="Times New Roman"/>
          <w:b/>
          <w:sz w:val="32"/>
          <w:szCs w:val="32"/>
          <w:lang w:val="uk-UA"/>
        </w:rPr>
        <w:t xml:space="preserve">                                                                       Савє</w:t>
      </w:r>
      <w:r w:rsidRPr="00D632BD">
        <w:rPr>
          <w:rFonts w:ascii="Times New Roman" w:hAnsi="Times New Roman"/>
          <w:b/>
          <w:sz w:val="32"/>
          <w:szCs w:val="32"/>
          <w:lang w:val="uk-UA"/>
        </w:rPr>
        <w:t>льєва О.О.</w:t>
      </w:r>
    </w:p>
    <w:p w:rsidR="006F46D2" w:rsidRPr="00B172AC" w:rsidRDefault="006F46D2" w:rsidP="00007CF2">
      <w:pPr>
        <w:spacing w:line="240" w:lineRule="auto"/>
        <w:jc w:val="center"/>
        <w:rPr>
          <w:rFonts w:ascii="Times New Roman" w:hAnsi="Times New Roman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>Прийоми та техніки роботи на уроках української мови і літератури</w:t>
      </w:r>
    </w:p>
    <w:p w:rsidR="006F46D2" w:rsidRDefault="006F46D2" w:rsidP="00D035C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С-2</w:t>
      </w:r>
      <w:r>
        <w:rPr>
          <w:rFonts w:ascii="Times New Roman" w:hAnsi="Times New Roman"/>
          <w:sz w:val="28"/>
          <w:szCs w:val="28"/>
          <w:lang w:val="uk-UA"/>
        </w:rPr>
        <w:t xml:space="preserve"> Чим же </w:t>
      </w:r>
      <w:r w:rsidRPr="00717BFB">
        <w:rPr>
          <w:rFonts w:ascii="Times New Roman" w:hAnsi="Times New Roman"/>
          <w:sz w:val="28"/>
          <w:szCs w:val="28"/>
          <w:lang w:val="uk-UA"/>
        </w:rPr>
        <w:t>інтерактивний процес навчання відрізняється від звичайного</w:t>
      </w:r>
      <w:r>
        <w:rPr>
          <w:rFonts w:ascii="Times New Roman" w:hAnsi="Times New Roman"/>
          <w:sz w:val="28"/>
          <w:szCs w:val="28"/>
          <w:lang w:val="uk-UA"/>
        </w:rPr>
        <w:t xml:space="preserve">? </w:t>
      </w:r>
    </w:p>
    <w:p w:rsidR="006F46D2" w:rsidRDefault="006F46D2" w:rsidP="00D035C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 xml:space="preserve">3 </w:t>
      </w:r>
      <w:r w:rsidRPr="00717BFB">
        <w:rPr>
          <w:rFonts w:ascii="Times New Roman" w:hAnsi="Times New Roman"/>
          <w:sz w:val="28"/>
          <w:szCs w:val="28"/>
          <w:lang w:val="uk-UA"/>
        </w:rPr>
        <w:t>Якими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17BFB">
        <w:rPr>
          <w:rFonts w:ascii="Times New Roman" w:hAnsi="Times New Roman"/>
          <w:sz w:val="28"/>
          <w:szCs w:val="28"/>
          <w:lang w:val="uk-UA"/>
        </w:rPr>
        <w:t xml:space="preserve">навичками має володіти сучасний вчитель для того, щоб надихати й зацікавити дітей </w:t>
      </w:r>
      <w:r>
        <w:rPr>
          <w:rFonts w:ascii="Times New Roman" w:hAnsi="Times New Roman"/>
          <w:sz w:val="28"/>
          <w:szCs w:val="28"/>
          <w:lang w:val="en-US"/>
        </w:rPr>
        <w:t>Z</w:t>
      </w:r>
      <w:r w:rsidRPr="00717BFB">
        <w:rPr>
          <w:rFonts w:ascii="Times New Roman" w:hAnsi="Times New Roman"/>
          <w:sz w:val="28"/>
          <w:szCs w:val="28"/>
          <w:lang w:val="uk-UA"/>
        </w:rPr>
        <w:t xml:space="preserve"> та альфа</w:t>
      </w:r>
      <w:r>
        <w:rPr>
          <w:rFonts w:ascii="Times New Roman" w:hAnsi="Times New Roman"/>
          <w:sz w:val="28"/>
          <w:szCs w:val="28"/>
          <w:lang w:val="uk-UA"/>
        </w:rPr>
        <w:t xml:space="preserve">-поколінь? </w:t>
      </w:r>
      <w:r w:rsidRPr="00717BFB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6F46D2" w:rsidRDefault="006F46D2" w:rsidP="00D035C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 xml:space="preserve">4 </w:t>
      </w:r>
      <w:r w:rsidRPr="00717BFB">
        <w:rPr>
          <w:rFonts w:ascii="Times New Roman" w:hAnsi="Times New Roman"/>
          <w:sz w:val="28"/>
          <w:szCs w:val="28"/>
          <w:lang w:val="uk-UA"/>
        </w:rPr>
        <w:t xml:space="preserve">По-перше, це вміння організовувати навчальний процес не тільки в рамках звичного всім шкільного класу, а по-друге, це застосовувати онлайн-інструменти та сучасні гаджети, технології, відео-конферент зв'язок, інтерактивні панелі та сучасне програмне забезпечення. </w:t>
      </w:r>
    </w:p>
    <w:p w:rsidR="006F46D2" w:rsidRDefault="006F46D2" w:rsidP="005B5F4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717BFB">
        <w:rPr>
          <w:rFonts w:ascii="Times New Roman" w:hAnsi="Times New Roman"/>
          <w:sz w:val="28"/>
          <w:szCs w:val="28"/>
          <w:lang w:val="uk-UA"/>
        </w:rPr>
        <w:t xml:space="preserve">У сучасних українських школах подібних рішень стає все більше. </w:t>
      </w:r>
      <w:r>
        <w:rPr>
          <w:rFonts w:ascii="Times New Roman" w:hAnsi="Times New Roman"/>
          <w:sz w:val="28"/>
          <w:szCs w:val="28"/>
          <w:lang w:val="uk-UA"/>
        </w:rPr>
        <w:t xml:space="preserve">І саме дистанційна робота нам дає можливість опановувати нові, сучасні, цікаві, мобільні технології, давати доступною мовою учням те, що вони не дуже з зацікавленням сприймають. </w:t>
      </w:r>
    </w:p>
    <w:p w:rsidR="006F46D2" w:rsidRDefault="006F46D2" w:rsidP="005B5F4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5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І головне, що ми повинні пам’ятати</w:t>
      </w:r>
      <w:r w:rsidRPr="00717BFB">
        <w:rPr>
          <w:rFonts w:ascii="Times New Roman" w:hAnsi="Times New Roman"/>
          <w:sz w:val="28"/>
          <w:szCs w:val="28"/>
          <w:lang w:val="uk-UA"/>
        </w:rPr>
        <w:t xml:space="preserve">, що </w:t>
      </w:r>
      <w:r>
        <w:rPr>
          <w:rFonts w:ascii="Times New Roman" w:hAnsi="Times New Roman"/>
          <w:sz w:val="28"/>
          <w:szCs w:val="28"/>
          <w:lang w:val="uk-UA"/>
        </w:rPr>
        <w:t xml:space="preserve">в </w:t>
      </w:r>
      <w:r w:rsidRPr="00717BFB">
        <w:rPr>
          <w:rFonts w:ascii="Times New Roman" w:hAnsi="Times New Roman"/>
          <w:sz w:val="28"/>
          <w:szCs w:val="28"/>
          <w:lang w:val="uk-UA"/>
        </w:rPr>
        <w:t>створенн</w:t>
      </w:r>
      <w:r>
        <w:rPr>
          <w:rFonts w:ascii="Times New Roman" w:hAnsi="Times New Roman"/>
          <w:sz w:val="28"/>
          <w:szCs w:val="28"/>
          <w:lang w:val="uk-UA"/>
        </w:rPr>
        <w:t>і</w:t>
      </w:r>
      <w:r w:rsidRPr="00717BFB">
        <w:rPr>
          <w:rFonts w:ascii="Times New Roman" w:hAnsi="Times New Roman"/>
          <w:sz w:val="28"/>
          <w:szCs w:val="28"/>
          <w:lang w:val="uk-UA"/>
        </w:rPr>
        <w:t xml:space="preserve"> інтерактивного навчального процесу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717BFB">
        <w:rPr>
          <w:rFonts w:ascii="Times New Roman" w:hAnsi="Times New Roman"/>
          <w:sz w:val="28"/>
          <w:szCs w:val="28"/>
          <w:lang w:val="uk-UA"/>
        </w:rPr>
        <w:t>задіяні три сторони</w:t>
      </w:r>
      <w:r>
        <w:rPr>
          <w:rFonts w:ascii="Times New Roman" w:hAnsi="Times New Roman"/>
          <w:sz w:val="28"/>
          <w:szCs w:val="28"/>
          <w:lang w:val="uk-UA"/>
        </w:rPr>
        <w:t xml:space="preserve"> навчання</w:t>
      </w:r>
      <w:r w:rsidRPr="00717BFB">
        <w:rPr>
          <w:rFonts w:ascii="Times New Roman" w:hAnsi="Times New Roman"/>
          <w:sz w:val="28"/>
          <w:szCs w:val="28"/>
          <w:lang w:val="uk-UA"/>
        </w:rPr>
        <w:t>: діти, батьки та вчителі.</w:t>
      </w:r>
      <w:r>
        <w:rPr>
          <w:rFonts w:ascii="Times New Roman" w:hAnsi="Times New Roman"/>
          <w:sz w:val="28"/>
          <w:szCs w:val="28"/>
          <w:lang w:val="uk-UA"/>
        </w:rPr>
        <w:t xml:space="preserve"> Прослухавши виступ колеги, ми розуміємо, що в початковій школі ця взаємодія є  налагоджена, і нам, учителям середньої і старшої ланки, головне – не загубити цей зв'язок.</w:t>
      </w:r>
    </w:p>
    <w:p w:rsidR="006F46D2" w:rsidRPr="00FD5817" w:rsidRDefault="006F46D2" w:rsidP="00FD5817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6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Наша школа працює на єдиній платформі Класрум (</w:t>
      </w:r>
      <w:r w:rsidRPr="005B5F44">
        <w:rPr>
          <w:rFonts w:ascii="Times New Roman" w:hAnsi="Times New Roman"/>
          <w:sz w:val="28"/>
          <w:szCs w:val="28"/>
          <w:lang w:val="uk-UA"/>
        </w:rPr>
        <w:t>Google-клас</w:t>
      </w:r>
      <w:r>
        <w:rPr>
          <w:rFonts w:ascii="Times New Roman" w:hAnsi="Times New Roman"/>
          <w:sz w:val="28"/>
          <w:szCs w:val="28"/>
          <w:lang w:val="uk-UA"/>
        </w:rPr>
        <w:t xml:space="preserve">), я зараз зауважую саме на середню і старшу ланку, і наче уже 1,5 року знаємо що, до чого і як. Але хочеться ще раз звернути увагу на певні деталі. Можливо комусь це стане новим і допоможе полегшено працювати у випадку дистанційного навчання. </w:t>
      </w:r>
      <w:r w:rsidRPr="00FD5817">
        <w:rPr>
          <w:rFonts w:ascii="Times New Roman" w:hAnsi="Times New Roman"/>
          <w:sz w:val="28"/>
          <w:szCs w:val="28"/>
          <w:lang w:val="uk-UA"/>
        </w:rPr>
        <w:t>Нагадаю, що це платформа, в якій ви можете створити віртуальний клас, через електронну пошту додати до нього своїх реальних учнів, ставити завдання у спільному структурованому просторі всім школярам або вибірково, оперативно обмінюватися інформацією, створювати свої завдання або додавати їх з інших платформ.</w:t>
      </w:r>
    </w:p>
    <w:p w:rsidR="006F46D2" w:rsidRDefault="006F46D2" w:rsidP="00DD759D">
      <w:pPr>
        <w:ind w:firstLine="708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7-26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 </w:t>
      </w:r>
      <w:r w:rsidRPr="003252F7">
        <w:rPr>
          <w:rFonts w:ascii="Times New Roman" w:hAnsi="Times New Roman"/>
          <w:sz w:val="28"/>
          <w:szCs w:val="28"/>
          <w:u w:val="single"/>
          <w:lang w:val="uk-UA"/>
        </w:rPr>
        <w:t>(Інструкція роботи на платформі)</w:t>
      </w:r>
    </w:p>
    <w:p w:rsidR="006F46D2" w:rsidRDefault="006F46D2" w:rsidP="005849B7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27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Оглядово розповім вам, які методи і прийоми я використовую на своїх уроках мови і літератури дистанційно.</w:t>
      </w:r>
    </w:p>
    <w:p w:rsidR="006F46D2" w:rsidRDefault="006F46D2" w:rsidP="005849B7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28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Вважається</w:t>
      </w:r>
      <w:r w:rsidRPr="005849B7">
        <w:rPr>
          <w:rFonts w:ascii="Times New Roman" w:hAnsi="Times New Roman"/>
          <w:sz w:val="28"/>
          <w:szCs w:val="28"/>
          <w:lang w:val="uk-UA"/>
        </w:rPr>
        <w:t>, що тестування – один з кращих способів оцінювання знань учнів. І з цим важко не погодитися! Якими мають бути онлайн-тести? Зручними</w:t>
      </w:r>
      <w:r>
        <w:rPr>
          <w:rFonts w:ascii="Times New Roman" w:hAnsi="Times New Roman"/>
          <w:sz w:val="28"/>
          <w:szCs w:val="28"/>
          <w:lang w:val="uk-UA"/>
        </w:rPr>
        <w:t xml:space="preserve"> і результативними</w:t>
      </w:r>
      <w:r w:rsidRPr="005849B7">
        <w:rPr>
          <w:rFonts w:ascii="Times New Roman" w:hAnsi="Times New Roman"/>
          <w:sz w:val="28"/>
          <w:szCs w:val="28"/>
          <w:lang w:val="uk-UA"/>
        </w:rPr>
        <w:t xml:space="preserve">! </w:t>
      </w:r>
      <w:r>
        <w:rPr>
          <w:rFonts w:ascii="Times New Roman" w:hAnsi="Times New Roman"/>
          <w:sz w:val="28"/>
          <w:szCs w:val="28"/>
          <w:lang w:val="uk-UA"/>
        </w:rPr>
        <w:t xml:space="preserve">Мої колеги звернуть увагу на те, як це робити в </w:t>
      </w:r>
      <w:r>
        <w:rPr>
          <w:rFonts w:ascii="Times New Roman" w:hAnsi="Times New Roman"/>
          <w:sz w:val="28"/>
          <w:szCs w:val="28"/>
          <w:lang w:val="en-US"/>
        </w:rPr>
        <w:t>Google</w:t>
      </w:r>
      <w:r>
        <w:rPr>
          <w:rFonts w:ascii="Times New Roman" w:hAnsi="Times New Roman"/>
          <w:sz w:val="28"/>
          <w:szCs w:val="28"/>
          <w:lang w:val="uk-UA"/>
        </w:rPr>
        <w:t xml:space="preserve"> документах. А </w:t>
      </w:r>
      <w:r w:rsidRPr="005849B7">
        <w:rPr>
          <w:rFonts w:ascii="Times New Roman" w:hAnsi="Times New Roman"/>
          <w:sz w:val="28"/>
          <w:szCs w:val="28"/>
          <w:lang w:val="uk-UA"/>
        </w:rPr>
        <w:t>я почала використовувати у своїй роботі онлайн-тести на цих платформах</w:t>
      </w:r>
      <w:r>
        <w:rPr>
          <w:rFonts w:ascii="Times New Roman" w:hAnsi="Times New Roman"/>
          <w:sz w:val="28"/>
          <w:szCs w:val="28"/>
          <w:lang w:val="uk-UA"/>
        </w:rPr>
        <w:t xml:space="preserve"> «На урок» та «Всеосвіта»</w:t>
      </w:r>
      <w:r w:rsidRPr="005849B7">
        <w:rPr>
          <w:rFonts w:ascii="Times New Roman" w:hAnsi="Times New Roman"/>
          <w:sz w:val="28"/>
          <w:szCs w:val="28"/>
          <w:lang w:val="uk-UA"/>
        </w:rPr>
        <w:t>.</w:t>
      </w:r>
    </w:p>
    <w:p w:rsidR="006F46D2" w:rsidRDefault="006F46D2" w:rsidP="005849B7">
      <w:pPr>
        <w:ind w:firstLine="708"/>
        <w:jc w:val="both"/>
        <w:rPr>
          <w:rFonts w:ascii="Times New Roman" w:hAnsi="Times New Roman"/>
          <w:sz w:val="28"/>
          <w:szCs w:val="28"/>
          <w:u w:val="single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29-37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3252F7">
        <w:rPr>
          <w:rFonts w:ascii="Times New Roman" w:hAnsi="Times New Roman"/>
          <w:sz w:val="28"/>
          <w:szCs w:val="28"/>
          <w:u w:val="single"/>
          <w:lang w:val="uk-UA"/>
        </w:rPr>
        <w:t>(Оглядов</w:t>
      </w:r>
      <w:r>
        <w:rPr>
          <w:rFonts w:ascii="Times New Roman" w:hAnsi="Times New Roman"/>
          <w:sz w:val="28"/>
          <w:szCs w:val="28"/>
          <w:u w:val="single"/>
          <w:lang w:val="uk-UA"/>
        </w:rPr>
        <w:t>а</w:t>
      </w:r>
      <w:r w:rsidRPr="003252F7">
        <w:rPr>
          <w:rFonts w:ascii="Times New Roman" w:hAnsi="Times New Roman"/>
          <w:sz w:val="28"/>
          <w:szCs w:val="28"/>
          <w:u w:val="single"/>
          <w:lang w:val="uk-UA"/>
        </w:rPr>
        <w:t xml:space="preserve"> розповідь про тестування</w:t>
      </w:r>
      <w:r>
        <w:rPr>
          <w:rFonts w:ascii="Times New Roman" w:hAnsi="Times New Roman"/>
          <w:sz w:val="28"/>
          <w:szCs w:val="28"/>
          <w:u w:val="single"/>
          <w:lang w:val="uk-UA"/>
        </w:rPr>
        <w:t xml:space="preserve"> та ігри</w:t>
      </w:r>
      <w:r w:rsidRPr="003252F7">
        <w:rPr>
          <w:rFonts w:ascii="Times New Roman" w:hAnsi="Times New Roman"/>
          <w:sz w:val="28"/>
          <w:szCs w:val="28"/>
          <w:u w:val="single"/>
          <w:lang w:val="uk-UA"/>
        </w:rPr>
        <w:t>)</w:t>
      </w:r>
    </w:p>
    <w:p w:rsidR="006F46D2" w:rsidRDefault="006F46D2" w:rsidP="00AF6CAC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38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AF6CAC">
        <w:rPr>
          <w:rFonts w:ascii="Times New Roman" w:hAnsi="Times New Roman"/>
          <w:sz w:val="28"/>
          <w:szCs w:val="28"/>
          <w:lang w:val="uk-UA"/>
        </w:rPr>
        <w:t xml:space="preserve">На своїх онлайн-уроках для тих учнів, які були активними та взагалі присутніми на всіх уроках  протягом місяця, давала право обрати так звану </w:t>
      </w:r>
      <w:r w:rsidRPr="00455A0A">
        <w:rPr>
          <w:rFonts w:ascii="Times New Roman" w:hAnsi="Times New Roman"/>
          <w:sz w:val="28"/>
          <w:szCs w:val="28"/>
          <w:lang w:val="uk-UA"/>
        </w:rPr>
        <w:t>мотивашку</w:t>
      </w:r>
      <w:r w:rsidRPr="00AF6CAC">
        <w:rPr>
          <w:rFonts w:ascii="Times New Roman" w:hAnsi="Times New Roman"/>
          <w:sz w:val="28"/>
          <w:szCs w:val="28"/>
          <w:lang w:val="uk-UA"/>
        </w:rPr>
        <w:t xml:space="preserve">, тобто якийсь позитивний бонус, щоб не загубити бажання працювати. Ідея була запозичена ще у вчителів з початкової ланки, але цей прийом заохочення не втрачає свою актуальність і в середній </w:t>
      </w:r>
      <w:r>
        <w:rPr>
          <w:rFonts w:ascii="Times New Roman" w:hAnsi="Times New Roman"/>
          <w:sz w:val="28"/>
          <w:szCs w:val="28"/>
          <w:lang w:val="uk-UA"/>
        </w:rPr>
        <w:t>і в</w:t>
      </w:r>
      <w:r w:rsidRPr="00AF6CAC">
        <w:rPr>
          <w:rFonts w:ascii="Times New Roman" w:hAnsi="Times New Roman"/>
          <w:sz w:val="28"/>
          <w:szCs w:val="28"/>
          <w:lang w:val="uk-UA"/>
        </w:rPr>
        <w:t xml:space="preserve"> старшій школі.</w:t>
      </w:r>
    </w:p>
    <w:p w:rsidR="006F46D2" w:rsidRDefault="006F46D2" w:rsidP="00AF6CAC">
      <w:pPr>
        <w:ind w:firstLine="708"/>
        <w:jc w:val="both"/>
        <w:rPr>
          <w:rFonts w:ascii="Times New Roman" w:hAnsi="Times New Roman"/>
          <w:sz w:val="28"/>
          <w:szCs w:val="28"/>
          <w:u w:val="single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39-44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3252F7">
        <w:rPr>
          <w:rFonts w:ascii="Times New Roman" w:hAnsi="Times New Roman"/>
          <w:sz w:val="28"/>
          <w:szCs w:val="28"/>
          <w:u w:val="single"/>
          <w:lang w:val="uk-UA"/>
        </w:rPr>
        <w:t>(</w:t>
      </w:r>
      <w:r>
        <w:rPr>
          <w:rFonts w:ascii="Times New Roman" w:hAnsi="Times New Roman"/>
          <w:sz w:val="28"/>
          <w:szCs w:val="28"/>
          <w:u w:val="single"/>
          <w:lang w:val="uk-UA"/>
        </w:rPr>
        <w:t>детально)</w:t>
      </w:r>
    </w:p>
    <w:p w:rsidR="006F46D2" w:rsidRDefault="006F46D2" w:rsidP="00455A0A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 xml:space="preserve">45 </w:t>
      </w:r>
      <w:r w:rsidRPr="00AF6CAC">
        <w:rPr>
          <w:rFonts w:ascii="Times New Roman" w:hAnsi="Times New Roman"/>
          <w:sz w:val="28"/>
          <w:szCs w:val="28"/>
          <w:lang w:val="uk-UA"/>
        </w:rPr>
        <w:t>На початку вивчення теми (семестру) учням було запропонов</w:t>
      </w:r>
      <w:r>
        <w:rPr>
          <w:rFonts w:ascii="Times New Roman" w:hAnsi="Times New Roman"/>
          <w:sz w:val="28"/>
          <w:szCs w:val="28"/>
          <w:lang w:val="uk-UA"/>
        </w:rPr>
        <w:t>ую</w:t>
      </w:r>
      <w:r w:rsidRPr="00AF6CAC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455A0A">
        <w:rPr>
          <w:rFonts w:ascii="Times New Roman" w:hAnsi="Times New Roman"/>
          <w:sz w:val="28"/>
          <w:szCs w:val="28"/>
          <w:lang w:val="uk-UA"/>
        </w:rPr>
        <w:t>бонусну</w:t>
      </w:r>
      <w:r w:rsidRPr="00AF6CAC">
        <w:rPr>
          <w:rFonts w:ascii="Times New Roman" w:hAnsi="Times New Roman"/>
          <w:sz w:val="28"/>
          <w:szCs w:val="28"/>
          <w:lang w:val="uk-UA"/>
        </w:rPr>
        <w:t xml:space="preserve"> систему, де діти самі вирішували чи працювати тільки у звичній урочній формі чи можливо ще додавати собі бали, працюючи творчо. </w:t>
      </w:r>
    </w:p>
    <w:p w:rsidR="006F46D2" w:rsidRDefault="006F46D2" w:rsidP="007005D0">
      <w:pPr>
        <w:ind w:firstLine="708"/>
        <w:jc w:val="both"/>
        <w:rPr>
          <w:rFonts w:ascii="Times New Roman" w:hAnsi="Times New Roman"/>
          <w:sz w:val="28"/>
          <w:szCs w:val="28"/>
          <w:u w:val="single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>46-59</w:t>
      </w:r>
      <w:r w:rsidRPr="00CC72F6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3252F7">
        <w:rPr>
          <w:rFonts w:ascii="Times New Roman" w:hAnsi="Times New Roman"/>
          <w:sz w:val="28"/>
          <w:szCs w:val="28"/>
          <w:u w:val="single"/>
          <w:lang w:val="uk-UA"/>
        </w:rPr>
        <w:t>(</w:t>
      </w:r>
      <w:r>
        <w:rPr>
          <w:rFonts w:ascii="Times New Roman" w:hAnsi="Times New Roman"/>
          <w:sz w:val="28"/>
          <w:szCs w:val="28"/>
          <w:u w:val="single"/>
          <w:lang w:val="uk-UA"/>
        </w:rPr>
        <w:t>детально)</w:t>
      </w:r>
    </w:p>
    <w:p w:rsidR="006F46D2" w:rsidRPr="00AF6CAC" w:rsidRDefault="006F46D2" w:rsidP="00455A0A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B27054">
        <w:rPr>
          <w:rFonts w:ascii="Times New Roman" w:hAnsi="Times New Roman"/>
          <w:i/>
          <w:sz w:val="28"/>
          <w:szCs w:val="28"/>
          <w:u w:val="single"/>
          <w:lang w:val="uk-UA"/>
        </w:rPr>
        <w:t>С-</w:t>
      </w:r>
      <w:r>
        <w:rPr>
          <w:rFonts w:ascii="Times New Roman" w:hAnsi="Times New Roman"/>
          <w:i/>
          <w:sz w:val="28"/>
          <w:szCs w:val="28"/>
          <w:u w:val="single"/>
          <w:lang w:val="uk-UA"/>
        </w:rPr>
        <w:t xml:space="preserve">60 </w:t>
      </w:r>
      <w:r w:rsidRPr="00AF6CAC">
        <w:rPr>
          <w:rFonts w:ascii="Times New Roman" w:hAnsi="Times New Roman"/>
          <w:sz w:val="28"/>
          <w:szCs w:val="28"/>
          <w:lang w:val="uk-UA"/>
        </w:rPr>
        <w:t xml:space="preserve">На </w:t>
      </w:r>
      <w:r>
        <w:rPr>
          <w:rFonts w:ascii="Times New Roman" w:hAnsi="Times New Roman"/>
          <w:sz w:val="28"/>
          <w:szCs w:val="28"/>
          <w:lang w:val="uk-UA"/>
        </w:rPr>
        <w:t>завершення скажу «Головне бути відкритим до інновацій і щиро прагнути донести свій предмет максимально цікаво та доступно!»</w:t>
      </w:r>
    </w:p>
    <w:sectPr w:rsidR="006F46D2" w:rsidRPr="00AF6CAC" w:rsidSect="005849B7">
      <w:headerReference w:type="default" r:id="rId7"/>
      <w:pgSz w:w="11906" w:h="16838"/>
      <w:pgMar w:top="568" w:right="566" w:bottom="567" w:left="709" w:header="426" w:footer="26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46D2" w:rsidRDefault="006F46D2" w:rsidP="005849B7">
      <w:pPr>
        <w:spacing w:after="0" w:line="240" w:lineRule="auto"/>
      </w:pPr>
      <w:r>
        <w:separator/>
      </w:r>
    </w:p>
  </w:endnote>
  <w:endnote w:type="continuationSeparator" w:id="0">
    <w:p w:rsidR="006F46D2" w:rsidRDefault="006F46D2" w:rsidP="00584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46D2" w:rsidRDefault="006F46D2" w:rsidP="005849B7">
      <w:pPr>
        <w:spacing w:after="0" w:line="240" w:lineRule="auto"/>
      </w:pPr>
      <w:r>
        <w:separator/>
      </w:r>
    </w:p>
  </w:footnote>
  <w:footnote w:type="continuationSeparator" w:id="0">
    <w:p w:rsidR="006F46D2" w:rsidRDefault="006F46D2" w:rsidP="00584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6D2" w:rsidRDefault="006F46D2">
    <w:pPr>
      <w:pStyle w:val="Header"/>
      <w:jc w:val="right"/>
    </w:pPr>
    <w:fldSimple w:instr=" PAGE   \* MERGEFORMAT ">
      <w:r>
        <w:rPr>
          <w:noProof/>
        </w:rPr>
        <w:t>2</w:t>
      </w:r>
    </w:fldSimple>
  </w:p>
  <w:p w:rsidR="006F46D2" w:rsidRDefault="006F46D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B2D74"/>
    <w:multiLevelType w:val="multilevel"/>
    <w:tmpl w:val="D642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70755C"/>
    <w:multiLevelType w:val="multilevel"/>
    <w:tmpl w:val="52727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6D37C7D"/>
    <w:multiLevelType w:val="multilevel"/>
    <w:tmpl w:val="45D8F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FAD763D"/>
    <w:multiLevelType w:val="hybridMultilevel"/>
    <w:tmpl w:val="6A1E758A"/>
    <w:lvl w:ilvl="0" w:tplc="281888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6170"/>
    <w:rsid w:val="00007CF2"/>
    <w:rsid w:val="000C610A"/>
    <w:rsid w:val="000F6D4F"/>
    <w:rsid w:val="00107C3A"/>
    <w:rsid w:val="0015095C"/>
    <w:rsid w:val="001A4CC4"/>
    <w:rsid w:val="001C7F37"/>
    <w:rsid w:val="001D7203"/>
    <w:rsid w:val="002011A9"/>
    <w:rsid w:val="00203891"/>
    <w:rsid w:val="00216678"/>
    <w:rsid w:val="00252953"/>
    <w:rsid w:val="00302E75"/>
    <w:rsid w:val="0031270F"/>
    <w:rsid w:val="003252F7"/>
    <w:rsid w:val="00395820"/>
    <w:rsid w:val="00455A0A"/>
    <w:rsid w:val="004737AC"/>
    <w:rsid w:val="00545735"/>
    <w:rsid w:val="005849B7"/>
    <w:rsid w:val="005B5F44"/>
    <w:rsid w:val="005D70EF"/>
    <w:rsid w:val="006059CB"/>
    <w:rsid w:val="006518A6"/>
    <w:rsid w:val="00670014"/>
    <w:rsid w:val="00683DF4"/>
    <w:rsid w:val="0069272D"/>
    <w:rsid w:val="006C47A1"/>
    <w:rsid w:val="006F46D2"/>
    <w:rsid w:val="007005D0"/>
    <w:rsid w:val="00717BFB"/>
    <w:rsid w:val="00750C60"/>
    <w:rsid w:val="00756C65"/>
    <w:rsid w:val="007A68DF"/>
    <w:rsid w:val="007C2749"/>
    <w:rsid w:val="008554DF"/>
    <w:rsid w:val="008603C1"/>
    <w:rsid w:val="0089356B"/>
    <w:rsid w:val="00893B29"/>
    <w:rsid w:val="008941C3"/>
    <w:rsid w:val="00922B4E"/>
    <w:rsid w:val="00937599"/>
    <w:rsid w:val="00A143C0"/>
    <w:rsid w:val="00A720F0"/>
    <w:rsid w:val="00A9606A"/>
    <w:rsid w:val="00AF6CAC"/>
    <w:rsid w:val="00B172AC"/>
    <w:rsid w:val="00B2667D"/>
    <w:rsid w:val="00B27054"/>
    <w:rsid w:val="00B424E0"/>
    <w:rsid w:val="00B53B0C"/>
    <w:rsid w:val="00BC5D8D"/>
    <w:rsid w:val="00C04716"/>
    <w:rsid w:val="00C14EF4"/>
    <w:rsid w:val="00C24A37"/>
    <w:rsid w:val="00C33B30"/>
    <w:rsid w:val="00CC72F6"/>
    <w:rsid w:val="00CF3EC4"/>
    <w:rsid w:val="00D035CB"/>
    <w:rsid w:val="00D15073"/>
    <w:rsid w:val="00D632BD"/>
    <w:rsid w:val="00DB6170"/>
    <w:rsid w:val="00DC2184"/>
    <w:rsid w:val="00DD759D"/>
    <w:rsid w:val="00DF4284"/>
    <w:rsid w:val="00DF5696"/>
    <w:rsid w:val="00E130B1"/>
    <w:rsid w:val="00E37350"/>
    <w:rsid w:val="00E81991"/>
    <w:rsid w:val="00E93D88"/>
    <w:rsid w:val="00ED18BB"/>
    <w:rsid w:val="00F15178"/>
    <w:rsid w:val="00F52EAE"/>
    <w:rsid w:val="00F60DA8"/>
    <w:rsid w:val="00F74CDF"/>
    <w:rsid w:val="00F93832"/>
    <w:rsid w:val="00FD5817"/>
    <w:rsid w:val="00FE0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184"/>
    <w:pPr>
      <w:spacing w:after="200" w:line="276" w:lineRule="auto"/>
    </w:pPr>
    <w:rPr>
      <w:lang w:val="ru-RU"/>
    </w:rPr>
  </w:style>
  <w:style w:type="paragraph" w:styleId="Heading1">
    <w:name w:val="heading 1"/>
    <w:basedOn w:val="Normal"/>
    <w:link w:val="Heading1Char"/>
    <w:uiPriority w:val="99"/>
    <w:qFormat/>
    <w:rsid w:val="00894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941C3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DB6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B617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rsid w:val="00756C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rsid w:val="00756C65"/>
    <w:rPr>
      <w:rFonts w:cs="Times New Roman"/>
      <w:i/>
      <w:iCs/>
    </w:rPr>
  </w:style>
  <w:style w:type="character" w:styleId="Strong">
    <w:name w:val="Strong"/>
    <w:basedOn w:val="DefaultParagraphFont"/>
    <w:uiPriority w:val="99"/>
    <w:qFormat/>
    <w:rsid w:val="00756C65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F60DA8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C33B30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5849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849B7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5849B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849B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49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1614</TotalTime>
  <Pages>2</Pages>
  <Words>461</Words>
  <Characters>2632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57</cp:revision>
  <cp:lastPrinted>2021-10-27T10:41:00Z</cp:lastPrinted>
  <dcterms:created xsi:type="dcterms:W3CDTF">2021-10-19T12:16:00Z</dcterms:created>
  <dcterms:modified xsi:type="dcterms:W3CDTF">2021-10-27T10:42:00Z</dcterms:modified>
</cp:coreProperties>
</file>